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B78" w:rsidRPr="00616B78" w:rsidRDefault="00616B78">
      <w:pPr>
        <w:rPr>
          <w:b/>
        </w:rPr>
      </w:pPr>
      <w:r w:rsidRPr="00616B78">
        <w:rPr>
          <w:rFonts w:ascii="12th c. Abbey" w:hAnsi="12th c. Abbey"/>
          <w:b/>
          <w:sz w:val="40"/>
          <w:szCs w:val="40"/>
        </w:rPr>
        <w:t xml:space="preserve">Chatelaine Report, Kingdom of </w:t>
      </w:r>
      <w:proofErr w:type="gramStart"/>
      <w:r w:rsidRPr="00616B78">
        <w:rPr>
          <w:rFonts w:ascii="12th c. Abbey" w:hAnsi="12th c. Abbey"/>
          <w:b/>
          <w:sz w:val="40"/>
          <w:szCs w:val="40"/>
        </w:rPr>
        <w:t>An</w:t>
      </w:r>
      <w:proofErr w:type="gramEnd"/>
      <w:r w:rsidRPr="00616B78">
        <w:rPr>
          <w:rFonts w:ascii="12th c. Abbey" w:hAnsi="12th c. Abbey"/>
          <w:b/>
          <w:sz w:val="40"/>
          <w:szCs w:val="40"/>
        </w:rPr>
        <w:t xml:space="preserve"> Tir</w:t>
      </w:r>
      <w:r w:rsidR="00436F0F">
        <w:rPr>
          <w:b/>
        </w:rPr>
        <w:pict>
          <v:rect id="_x0000_i1025" style="width:0;height:1.5pt" o:hralign="center" o:hrstd="t" o:hr="t" fillcolor="#a0a0a0" stroked="f"/>
        </w:pict>
      </w:r>
    </w:p>
    <w:p w:rsidR="006605E8" w:rsidRPr="004637EA" w:rsidRDefault="00616B78" w:rsidP="001E5954">
      <w:pPr>
        <w:tabs>
          <w:tab w:val="left" w:pos="3270"/>
        </w:tabs>
      </w:pPr>
      <w:r w:rsidRPr="00616B78">
        <w:rPr>
          <w:b/>
        </w:rPr>
        <w:t>Date of Reporting Period:</w:t>
      </w:r>
      <w:r w:rsidR="004637EA">
        <w:t xml:space="preserve">  </w:t>
      </w:r>
      <w:r w:rsidR="004A569E">
        <w:t xml:space="preserve"> 2</w:t>
      </w:r>
      <w:r w:rsidR="004A569E" w:rsidRPr="004A569E">
        <w:rPr>
          <w:vertAlign w:val="superscript"/>
        </w:rPr>
        <w:t>nd</w:t>
      </w:r>
      <w:r w:rsidR="004A569E">
        <w:t xml:space="preserve"> </w:t>
      </w:r>
      <w:r w:rsidR="00BE0C23">
        <w:t>Quarter 201</w:t>
      </w:r>
      <w:r w:rsidR="00C76344">
        <w:t>5</w:t>
      </w:r>
      <w:r w:rsidR="00BE0C23">
        <w:t xml:space="preserve"> (</w:t>
      </w:r>
      <w:r w:rsidR="004A569E">
        <w:t>April, May, June</w:t>
      </w:r>
      <w:r w:rsidR="00BE0C23">
        <w:t>)</w:t>
      </w:r>
    </w:p>
    <w:p w:rsidR="00616B78" w:rsidRPr="00484030" w:rsidRDefault="00616B78">
      <w:r w:rsidRPr="00616B78">
        <w:rPr>
          <w:b/>
        </w:rPr>
        <w:t>SCA Name:</w:t>
      </w:r>
      <w:r w:rsidR="00484030">
        <w:t xml:space="preserve">  Gwendolyn MacAuslane of Loch Lomond</w:t>
      </w:r>
    </w:p>
    <w:p w:rsidR="00616B78" w:rsidRPr="00484030" w:rsidRDefault="00616B78">
      <w:r w:rsidRPr="00616B78">
        <w:rPr>
          <w:b/>
        </w:rPr>
        <w:t>Modern Name:</w:t>
      </w:r>
      <w:r w:rsidR="00484030">
        <w:t xml:space="preserve">  Beth McCasland</w:t>
      </w:r>
    </w:p>
    <w:p w:rsidR="00616B78" w:rsidRDefault="00616B78" w:rsidP="003565CE">
      <w:r w:rsidRPr="00616B78">
        <w:rPr>
          <w:b/>
        </w:rPr>
        <w:t>Contact information:</w:t>
      </w:r>
      <w:r w:rsidR="003565CE">
        <w:t xml:space="preserve">  151</w:t>
      </w:r>
      <w:r w:rsidR="001E5954">
        <w:t>00 6</w:t>
      </w:r>
      <w:r w:rsidR="001E5954" w:rsidRPr="001E5954">
        <w:rPr>
          <w:vertAlign w:val="superscript"/>
        </w:rPr>
        <w:t>th</w:t>
      </w:r>
      <w:r w:rsidR="001E5954">
        <w:t xml:space="preserve"> Ave SW unit 729, Burien, WA 98166</w:t>
      </w:r>
    </w:p>
    <w:p w:rsidR="001E5954" w:rsidRPr="00484030" w:rsidRDefault="00484030">
      <w:r>
        <w:tab/>
        <w:t>Phone: 206-</w:t>
      </w:r>
      <w:r w:rsidR="001E5954">
        <w:t>327-1996</w:t>
      </w:r>
    </w:p>
    <w:p w:rsidR="00616B78" w:rsidRPr="00484030" w:rsidRDefault="00616B78">
      <w:r w:rsidRPr="00616B78">
        <w:rPr>
          <w:b/>
        </w:rPr>
        <w:t>Membership Number:</w:t>
      </w:r>
      <w:r w:rsidR="00484030">
        <w:t xml:space="preserve">  70370, </w:t>
      </w:r>
      <w:proofErr w:type="spellStart"/>
      <w:r w:rsidR="00484030">
        <w:t>exp</w:t>
      </w:r>
      <w:proofErr w:type="spellEnd"/>
      <w:r w:rsidR="00484030">
        <w:t xml:space="preserve"> Apr 201</w:t>
      </w:r>
      <w:r w:rsidR="0080474D">
        <w:t>8</w:t>
      </w:r>
    </w:p>
    <w:p w:rsidR="00616B78" w:rsidRPr="00484030" w:rsidRDefault="00616B78">
      <w:r w:rsidRPr="00616B78">
        <w:rPr>
          <w:b/>
        </w:rPr>
        <w:t xml:space="preserve">SCA Branch: </w:t>
      </w:r>
      <w:r w:rsidR="00484030">
        <w:t xml:space="preserve"> Barony of Wyewood</w:t>
      </w:r>
    </w:p>
    <w:p w:rsidR="00616B78" w:rsidRPr="00484030" w:rsidRDefault="00616B78">
      <w:r w:rsidRPr="00616B78">
        <w:rPr>
          <w:b/>
        </w:rPr>
        <w:t>Modern location:</w:t>
      </w:r>
      <w:r w:rsidR="00484030">
        <w:t xml:space="preserve">  southern King County, Washington</w:t>
      </w:r>
    </w:p>
    <w:p w:rsidR="004D7964" w:rsidRDefault="00616B78">
      <w:r w:rsidRPr="00616B78">
        <w:rPr>
          <w:b/>
        </w:rPr>
        <w:t>Approximate number of inquiry contacts:</w:t>
      </w:r>
      <w:r w:rsidR="004637EA">
        <w:t xml:space="preserve">  </w:t>
      </w:r>
      <w:r w:rsidR="00E1603D">
        <w:t>5</w:t>
      </w:r>
    </w:p>
    <w:p w:rsidR="00616B78" w:rsidRDefault="00616B78">
      <w:r w:rsidRPr="00616B78">
        <w:rPr>
          <w:b/>
        </w:rPr>
        <w:t>Activities with new comer presence:</w:t>
      </w:r>
      <w:r w:rsidR="004637EA">
        <w:t xml:space="preserve">  </w:t>
      </w:r>
      <w:r w:rsidR="00E1603D">
        <w:t>Full Contact Socials.  No other activities this month</w:t>
      </w:r>
    </w:p>
    <w:p w:rsidR="004D7964" w:rsidRDefault="00616B78" w:rsidP="00E1603D">
      <w:r w:rsidRPr="00616B78">
        <w:rPr>
          <w:b/>
        </w:rPr>
        <w:t>Demos:</w:t>
      </w:r>
      <w:r w:rsidR="00B032C3">
        <w:t xml:space="preserve">  </w:t>
      </w:r>
      <w:r w:rsidR="00E1603D">
        <w:t>Several members of the Barony helped out at the June Faire in Port Gamble (June 6 &amp; 7).</w:t>
      </w:r>
    </w:p>
    <w:p w:rsidR="00616B78" w:rsidRPr="004637EA" w:rsidRDefault="00616B78" w:rsidP="004D7964">
      <w:r w:rsidRPr="00616B78">
        <w:rPr>
          <w:b/>
        </w:rPr>
        <w:t>Use of Gold Key or other loaner material:</w:t>
      </w:r>
      <w:r w:rsidR="004637EA">
        <w:t xml:space="preserve">  </w:t>
      </w:r>
      <w:r w:rsidR="00E1603D">
        <w:t>Former SCA member (Kathy H.) donated several pieces of nice lady’s garb.  Some of which were immediately taken, and the other was added to the gold key stash in storage.</w:t>
      </w:r>
    </w:p>
    <w:p w:rsidR="00616B78" w:rsidRPr="004637EA" w:rsidRDefault="00616B78">
      <w:r w:rsidRPr="00616B78">
        <w:rPr>
          <w:b/>
        </w:rPr>
        <w:t>Media Contact:</w:t>
      </w:r>
      <w:r w:rsidR="004637EA">
        <w:t xml:space="preserve">  </w:t>
      </w:r>
      <w:r w:rsidR="00440503">
        <w:t>none</w:t>
      </w:r>
    </w:p>
    <w:p w:rsidR="00616B78" w:rsidRPr="004637EA" w:rsidRDefault="00616B78">
      <w:r w:rsidRPr="00616B78">
        <w:rPr>
          <w:b/>
        </w:rPr>
        <w:t>Other office activities:</w:t>
      </w:r>
      <w:r w:rsidR="004637EA">
        <w:t xml:space="preserve">  </w:t>
      </w:r>
      <w:r w:rsidR="00E1603D">
        <w:t>It’s been kind of quiet, and I’ve been really busy with the day job.</w:t>
      </w:r>
      <w:bookmarkStart w:id="0" w:name="_GoBack"/>
      <w:bookmarkEnd w:id="0"/>
    </w:p>
    <w:p w:rsidR="00A005C9" w:rsidRDefault="00616B78">
      <w:r w:rsidRPr="00616B78">
        <w:rPr>
          <w:b/>
        </w:rPr>
        <w:t>Problems:</w:t>
      </w:r>
      <w:r w:rsidR="004637EA">
        <w:t xml:space="preserve">  </w:t>
      </w:r>
      <w:r w:rsidR="00B032C3">
        <w:t>None that I’m aware of.</w:t>
      </w:r>
    </w:p>
    <w:p w:rsidR="00616B78" w:rsidRPr="004637EA" w:rsidRDefault="00616B78">
      <w:r w:rsidRPr="00616B78">
        <w:rPr>
          <w:b/>
        </w:rPr>
        <w:t>Solutions:</w:t>
      </w:r>
      <w:r w:rsidR="004637EA">
        <w:rPr>
          <w:b/>
        </w:rPr>
        <w:t xml:space="preserve"> </w:t>
      </w:r>
      <w:r w:rsidR="004637EA">
        <w:t xml:space="preserve"> </w:t>
      </w:r>
    </w:p>
    <w:p w:rsidR="00B032C3" w:rsidRDefault="00616B78">
      <w:r w:rsidRPr="00616B78">
        <w:rPr>
          <w:b/>
        </w:rPr>
        <w:t>Great successes or fabulous failures:</w:t>
      </w:r>
      <w:r w:rsidR="004637EA">
        <w:t xml:space="preserve">  </w:t>
      </w:r>
    </w:p>
    <w:p w:rsidR="00CC763F" w:rsidRDefault="00CC763F" w:rsidP="000958C6">
      <w:pPr>
        <w:spacing w:after="120"/>
      </w:pPr>
      <w:r>
        <w:t>Yours in Service to the Dream,</w:t>
      </w:r>
    </w:p>
    <w:p w:rsidR="00CC763F" w:rsidRPr="00CC763F" w:rsidRDefault="00CC763F" w:rsidP="000958C6">
      <w:pPr>
        <w:spacing w:after="120"/>
        <w:rPr>
          <w:rFonts w:ascii="12th c. Abbey" w:hAnsi="12th c. Abbey"/>
          <w:sz w:val="36"/>
          <w:szCs w:val="36"/>
        </w:rPr>
      </w:pPr>
      <w:r w:rsidRPr="00CC763F">
        <w:rPr>
          <w:rFonts w:ascii="12th c. Abbey" w:hAnsi="12th c. Abbey"/>
          <w:sz w:val="36"/>
          <w:szCs w:val="36"/>
        </w:rPr>
        <w:t>Gwen</w:t>
      </w:r>
    </w:p>
    <w:p w:rsidR="00CC763F" w:rsidRDefault="00CC763F">
      <w:proofErr w:type="spellStart"/>
      <w:r>
        <w:t>THLdy</w:t>
      </w:r>
      <w:proofErr w:type="spellEnd"/>
      <w:r>
        <w:t xml:space="preserve"> Gwendolyn MacAuslane of Loch Lomond</w:t>
      </w:r>
    </w:p>
    <w:sectPr w:rsidR="00CC763F" w:rsidSect="000958C6">
      <w:pgSz w:w="12240" w:h="15840"/>
      <w:pgMar w:top="1440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12th c. Abbey">
    <w:panose1 w:val="02000000000000000000"/>
    <w:charset w:val="00"/>
    <w:family w:val="auto"/>
    <w:pitch w:val="variable"/>
    <w:sig w:usb0="A00002AF" w:usb1="500078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30C05"/>
    <w:multiLevelType w:val="hybridMultilevel"/>
    <w:tmpl w:val="970E9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693811"/>
    <w:multiLevelType w:val="hybridMultilevel"/>
    <w:tmpl w:val="642AF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954"/>
    <w:rsid w:val="000958C6"/>
    <w:rsid w:val="001B5CA0"/>
    <w:rsid w:val="001E5954"/>
    <w:rsid w:val="003565CE"/>
    <w:rsid w:val="003D3A68"/>
    <w:rsid w:val="003F54CB"/>
    <w:rsid w:val="00436F0F"/>
    <w:rsid w:val="00440503"/>
    <w:rsid w:val="004637EA"/>
    <w:rsid w:val="00484030"/>
    <w:rsid w:val="004A569E"/>
    <w:rsid w:val="004D7964"/>
    <w:rsid w:val="00616B78"/>
    <w:rsid w:val="006605E8"/>
    <w:rsid w:val="007978F4"/>
    <w:rsid w:val="007B32C9"/>
    <w:rsid w:val="0080474D"/>
    <w:rsid w:val="00941A53"/>
    <w:rsid w:val="00A005C9"/>
    <w:rsid w:val="00A900C4"/>
    <w:rsid w:val="00AE3156"/>
    <w:rsid w:val="00B032C3"/>
    <w:rsid w:val="00BE0C23"/>
    <w:rsid w:val="00C739F7"/>
    <w:rsid w:val="00C76344"/>
    <w:rsid w:val="00CC763F"/>
    <w:rsid w:val="00D2142E"/>
    <w:rsid w:val="00D35F51"/>
    <w:rsid w:val="00D36882"/>
    <w:rsid w:val="00E1603D"/>
    <w:rsid w:val="00E33D88"/>
    <w:rsid w:val="00E54CD4"/>
    <w:rsid w:val="00E62A99"/>
    <w:rsid w:val="00E6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0C4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9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0C4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th\AppData\Roaming\Microsoft\Templates\Chatelaine%20Report%20-%20with%20inf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Chatelaine Report - with info</Template>
  <TotalTime>98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</dc:creator>
  <cp:lastModifiedBy>Beth</cp:lastModifiedBy>
  <cp:revision>3</cp:revision>
  <dcterms:created xsi:type="dcterms:W3CDTF">2015-07-22T20:03:00Z</dcterms:created>
  <dcterms:modified xsi:type="dcterms:W3CDTF">2015-07-22T21:41:00Z</dcterms:modified>
</cp:coreProperties>
</file>